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E657D" w14:textId="4476973F" w:rsidR="00ED46D7" w:rsidRPr="00821F43" w:rsidRDefault="004B7FF1" w:rsidP="00ED46D7">
      <w:pPr>
        <w:tabs>
          <w:tab w:val="right" w:pos="6804"/>
        </w:tabs>
        <w:rPr>
          <w:rFonts w:asciiTheme="majorHAnsi" w:hAnsiTheme="majorHAnsi" w:cs="Trebuchet MS"/>
          <w:color w:val="1F497D" w:themeColor="text2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 wp14:anchorId="0F5BCA07" wp14:editId="75E3EFE2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1450796" cy="866878"/>
            <wp:effectExtent l="0" t="0" r="0" b="0"/>
            <wp:wrapTight wrapText="bothSides">
              <wp:wrapPolygon edited="0">
                <wp:start x="0" y="0"/>
                <wp:lineTo x="0" y="20888"/>
                <wp:lineTo x="21278" y="20888"/>
                <wp:lineTo x="21278" y="0"/>
                <wp:lineTo x="0" y="0"/>
              </wp:wrapPolygon>
            </wp:wrapTight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0796" cy="866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D46D7" w:rsidRPr="00821F43">
        <w:rPr>
          <w:rFonts w:asciiTheme="majorHAnsi" w:hAnsiTheme="majorHAnsi" w:cs="Trebuchet MS"/>
          <w:color w:val="1F497D" w:themeColor="text2"/>
        </w:rPr>
        <w:t>Association Parents d’élèves</w:t>
      </w:r>
    </w:p>
    <w:p w14:paraId="17F82702" w14:textId="77777777" w:rsidR="00ED46D7" w:rsidRPr="00821F43" w:rsidRDefault="00ED46D7" w:rsidP="00ED46D7">
      <w:pPr>
        <w:tabs>
          <w:tab w:val="right" w:pos="6804"/>
        </w:tabs>
        <w:rPr>
          <w:rFonts w:asciiTheme="majorHAnsi" w:hAnsiTheme="majorHAnsi" w:cs="Trebuchet MS"/>
          <w:color w:val="1F497D" w:themeColor="text2"/>
        </w:rPr>
      </w:pPr>
      <w:r w:rsidRPr="00821F43">
        <w:rPr>
          <w:rFonts w:asciiTheme="majorHAnsi" w:hAnsiTheme="majorHAnsi" w:cs="Trebuchet MS"/>
          <w:color w:val="1F497D" w:themeColor="text2"/>
        </w:rPr>
        <w:t>Conseil Local</w:t>
      </w:r>
    </w:p>
    <w:p w14:paraId="25FD2CDA" w14:textId="77777777" w:rsidR="00ED46D7" w:rsidRPr="00821F43" w:rsidRDefault="00ED46D7" w:rsidP="00ED46D7">
      <w:pPr>
        <w:pStyle w:val="Standard"/>
        <w:tabs>
          <w:tab w:val="right" w:pos="6804"/>
        </w:tabs>
        <w:rPr>
          <w:rFonts w:asciiTheme="majorHAnsi" w:hAnsiTheme="majorHAnsi"/>
          <w:color w:val="1F497D" w:themeColor="text2"/>
          <w:szCs w:val="24"/>
        </w:rPr>
      </w:pPr>
      <w:r w:rsidRPr="00821F43">
        <w:rPr>
          <w:rFonts w:asciiTheme="majorHAnsi" w:hAnsiTheme="majorHAnsi"/>
          <w:color w:val="1F497D" w:themeColor="text2"/>
          <w:szCs w:val="24"/>
        </w:rPr>
        <w:t>Mairie de Terrasson</w:t>
      </w:r>
    </w:p>
    <w:p w14:paraId="7CAE78B7" w14:textId="77777777" w:rsidR="00ED46D7" w:rsidRPr="00821F43" w:rsidRDefault="00ED46D7" w:rsidP="00ED46D7">
      <w:pPr>
        <w:tabs>
          <w:tab w:val="right" w:pos="6804"/>
        </w:tabs>
        <w:rPr>
          <w:rFonts w:asciiTheme="majorHAnsi" w:hAnsiTheme="majorHAnsi" w:cs="Trebuchet MS"/>
          <w:color w:val="1F497D" w:themeColor="text2"/>
        </w:rPr>
      </w:pPr>
      <w:r w:rsidRPr="00821F43">
        <w:rPr>
          <w:rFonts w:asciiTheme="majorHAnsi" w:hAnsiTheme="majorHAnsi" w:cs="Trebuchet MS"/>
          <w:color w:val="1F497D" w:themeColor="text2"/>
        </w:rPr>
        <w:t>24120 Terrasson-Lavilledieu</w:t>
      </w:r>
    </w:p>
    <w:p w14:paraId="4C59F64C" w14:textId="58059105" w:rsidR="00ED46D7" w:rsidRPr="00821F43" w:rsidRDefault="00ED46D7" w:rsidP="00ED46D7">
      <w:pPr>
        <w:tabs>
          <w:tab w:val="right" w:pos="6804"/>
        </w:tabs>
        <w:rPr>
          <w:rFonts w:asciiTheme="majorHAnsi" w:hAnsiTheme="majorHAnsi"/>
          <w:color w:val="1F497D" w:themeColor="text2"/>
        </w:rPr>
      </w:pPr>
      <w:r w:rsidRPr="00821F43">
        <w:rPr>
          <w:rFonts w:asciiTheme="majorHAnsi" w:hAnsiTheme="majorHAnsi" w:cs="Trebuchet MS"/>
          <w:color w:val="1F497D" w:themeColor="text2"/>
        </w:rPr>
        <w:t xml:space="preserve">Email : </w:t>
      </w:r>
      <w:hyperlink r:id="rId9" w:history="1">
        <w:r w:rsidRPr="00821F43">
          <w:rPr>
            <w:rStyle w:val="Lienhypertexte"/>
            <w:rFonts w:asciiTheme="majorHAnsi" w:hAnsiTheme="majorHAnsi" w:cs="Trebuchet MS"/>
            <w:color w:val="1F497D" w:themeColor="text2"/>
          </w:rPr>
          <w:t>fcpe.terrasson@</w:t>
        </w:r>
      </w:hyperlink>
      <w:r w:rsidR="00794F7E">
        <w:rPr>
          <w:rStyle w:val="Lienhypertexte"/>
          <w:rFonts w:asciiTheme="majorHAnsi" w:hAnsiTheme="majorHAnsi" w:cs="Trebuchet MS"/>
          <w:color w:val="1F497D" w:themeColor="text2"/>
        </w:rPr>
        <w:t>gmail.com</w:t>
      </w:r>
    </w:p>
    <w:p w14:paraId="166A9D67" w14:textId="324A9827" w:rsidR="00B7561F" w:rsidRPr="00312714" w:rsidRDefault="00B7561F" w:rsidP="00821F43">
      <w:pPr>
        <w:rPr>
          <w:rFonts w:asciiTheme="majorHAnsi" w:hAnsiTheme="majorHAnsi" w:cs="Trebuchet MS"/>
          <w:color w:val="1F497D" w:themeColor="text2"/>
        </w:rPr>
      </w:pPr>
    </w:p>
    <w:p w14:paraId="55ACDE36" w14:textId="0D6095FA" w:rsidR="00821F43" w:rsidRDefault="00821F43" w:rsidP="00ED46D7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  <w:r w:rsidRPr="00821F43">
        <w:rPr>
          <w:rFonts w:asciiTheme="majorHAnsi" w:hAnsiTheme="majorHAnsi" w:cs="Trebuchet MS"/>
          <w:i/>
          <w:iCs/>
          <w:color w:val="000080"/>
          <w:sz w:val="28"/>
          <w:szCs w:val="28"/>
        </w:rPr>
        <w:tab/>
      </w:r>
    </w:p>
    <w:p w14:paraId="47E3627C" w14:textId="79460F67" w:rsidR="00821F43" w:rsidRDefault="00821F43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</w:p>
    <w:p w14:paraId="0FC9D2E3" w14:textId="349798AA" w:rsidR="00821F43" w:rsidRDefault="00821F43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  <w:r>
        <w:rPr>
          <w:rFonts w:asciiTheme="majorHAnsi" w:hAnsiTheme="majorHAnsi" w:cs="Trebuchet MS"/>
          <w:i/>
          <w:iCs/>
          <w:color w:val="000080"/>
          <w:sz w:val="28"/>
          <w:szCs w:val="28"/>
        </w:rPr>
        <w:t>Madame, Monsieur,</w:t>
      </w:r>
    </w:p>
    <w:p w14:paraId="36C88574" w14:textId="45B488DC" w:rsidR="00821F43" w:rsidRDefault="00821F43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</w:p>
    <w:p w14:paraId="39F331F8" w14:textId="65648B81" w:rsidR="00821F43" w:rsidRDefault="00821F43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  <w:r>
        <w:rPr>
          <w:rFonts w:asciiTheme="majorHAnsi" w:hAnsiTheme="majorHAnsi" w:cs="Trebuchet MS"/>
          <w:i/>
          <w:iCs/>
          <w:color w:val="000080"/>
          <w:sz w:val="28"/>
          <w:szCs w:val="28"/>
        </w:rPr>
        <w:t>Vous nous avez fait confiance pour la commande de</w:t>
      </w:r>
      <w:r w:rsidR="002D6CE1">
        <w:rPr>
          <w:rFonts w:asciiTheme="majorHAnsi" w:hAnsiTheme="majorHAnsi" w:cs="Trebuchet MS"/>
          <w:i/>
          <w:iCs/>
          <w:color w:val="000080"/>
          <w:sz w:val="28"/>
          <w:szCs w:val="28"/>
        </w:rPr>
        <w:t xml:space="preserve"> </w:t>
      </w:r>
      <w:r>
        <w:rPr>
          <w:rFonts w:asciiTheme="majorHAnsi" w:hAnsiTheme="majorHAnsi" w:cs="Trebuchet MS"/>
          <w:i/>
          <w:iCs/>
          <w:color w:val="000080"/>
          <w:sz w:val="28"/>
          <w:szCs w:val="28"/>
        </w:rPr>
        <w:t>pack(s) fournitures pour votre ou vos enfants, et nous vous en remercions.</w:t>
      </w:r>
    </w:p>
    <w:p w14:paraId="0DA36E80" w14:textId="51D2CD56" w:rsidR="00821F43" w:rsidRDefault="00821F43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</w:p>
    <w:p w14:paraId="50F145FB" w14:textId="77777777" w:rsidR="00DC0D67" w:rsidRDefault="00821F43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  <w:r>
        <w:rPr>
          <w:rFonts w:asciiTheme="majorHAnsi" w:hAnsiTheme="majorHAnsi" w:cs="Trebuchet MS"/>
          <w:i/>
          <w:iCs/>
          <w:color w:val="000080"/>
          <w:sz w:val="28"/>
          <w:szCs w:val="28"/>
        </w:rPr>
        <w:t>La distribution aura lieu</w:t>
      </w:r>
      <w:r w:rsidR="00DC0D67">
        <w:rPr>
          <w:rFonts w:asciiTheme="majorHAnsi" w:hAnsiTheme="majorHAnsi" w:cs="Trebuchet MS"/>
          <w:i/>
          <w:iCs/>
          <w:color w:val="000080"/>
          <w:sz w:val="28"/>
          <w:szCs w:val="28"/>
        </w:rPr>
        <w:t xml:space="preserve"> : </w:t>
      </w:r>
    </w:p>
    <w:p w14:paraId="51B002F8" w14:textId="77777777" w:rsidR="00DC0D67" w:rsidRPr="00DC0D67" w:rsidRDefault="00821F43" w:rsidP="00DC0D67">
      <w:pPr>
        <w:pStyle w:val="En-tte"/>
        <w:tabs>
          <w:tab w:val="clear" w:pos="4536"/>
          <w:tab w:val="clear" w:pos="9072"/>
          <w:tab w:val="left" w:pos="5103"/>
        </w:tabs>
        <w:jc w:val="center"/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</w:pPr>
      <w:proofErr w:type="gramStart"/>
      <w:r w:rsidRPr="00DC0D67"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  <w:t>le</w:t>
      </w:r>
      <w:proofErr w:type="gramEnd"/>
      <w:r w:rsidRPr="00DC0D67"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  <w:t xml:space="preserve"> samedi 28 août 2021</w:t>
      </w:r>
    </w:p>
    <w:p w14:paraId="7C4E01EC" w14:textId="7C977576" w:rsidR="00DC0D67" w:rsidRDefault="00821F43" w:rsidP="00DC0D67">
      <w:pPr>
        <w:pStyle w:val="En-tte"/>
        <w:tabs>
          <w:tab w:val="clear" w:pos="4536"/>
          <w:tab w:val="clear" w:pos="9072"/>
          <w:tab w:val="left" w:pos="5103"/>
        </w:tabs>
        <w:jc w:val="center"/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</w:pPr>
      <w:proofErr w:type="gramStart"/>
      <w:r w:rsidRPr="00DC0D67"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  <w:t>à</w:t>
      </w:r>
      <w:proofErr w:type="gramEnd"/>
      <w:r w:rsidRPr="00DC0D67"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  <w:t xml:space="preserve"> la Maison des Associations </w:t>
      </w:r>
      <w:r w:rsidR="00DC0D67" w:rsidRPr="00DC0D67"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  <w:t>de Terrasson</w:t>
      </w:r>
    </w:p>
    <w:p w14:paraId="59822A99" w14:textId="58F239DB" w:rsidR="00DC0D67" w:rsidRPr="00DC0D67" w:rsidRDefault="00DC0D67" w:rsidP="00DC0D67">
      <w:pPr>
        <w:pStyle w:val="En-tte"/>
        <w:tabs>
          <w:tab w:val="clear" w:pos="4536"/>
          <w:tab w:val="clear" w:pos="9072"/>
          <w:tab w:val="left" w:pos="5103"/>
        </w:tabs>
        <w:jc w:val="center"/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</w:pPr>
      <w:r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  <w:t>Carrefour économique du Terrassonnais</w:t>
      </w:r>
    </w:p>
    <w:p w14:paraId="1F1C35DC" w14:textId="57ACBC6F" w:rsidR="00821F43" w:rsidRPr="00DC0D67" w:rsidRDefault="00821F43" w:rsidP="00DC0D67">
      <w:pPr>
        <w:pStyle w:val="En-tte"/>
        <w:tabs>
          <w:tab w:val="clear" w:pos="4536"/>
          <w:tab w:val="clear" w:pos="9072"/>
          <w:tab w:val="left" w:pos="5103"/>
        </w:tabs>
        <w:jc w:val="center"/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</w:pPr>
      <w:proofErr w:type="gramStart"/>
      <w:r w:rsidRPr="00DC0D67"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  <w:t>de</w:t>
      </w:r>
      <w:proofErr w:type="gramEnd"/>
      <w:r w:rsidRPr="00DC0D67">
        <w:rPr>
          <w:rFonts w:asciiTheme="majorHAnsi" w:hAnsiTheme="majorHAnsi" w:cs="Trebuchet MS"/>
          <w:b/>
          <w:bCs/>
          <w:i/>
          <w:iCs/>
          <w:color w:val="000080"/>
          <w:sz w:val="28"/>
          <w:szCs w:val="28"/>
        </w:rPr>
        <w:t xml:space="preserve"> 10h à 12h et de 14h à 16h.</w:t>
      </w:r>
    </w:p>
    <w:p w14:paraId="244E535C" w14:textId="74E4CBDC" w:rsidR="00821F43" w:rsidRDefault="00821F43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</w:p>
    <w:p w14:paraId="086DB0E9" w14:textId="73288307" w:rsidR="002D6CE1" w:rsidRDefault="002D6CE1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</w:p>
    <w:p w14:paraId="23EE20E0" w14:textId="71C2A1E2" w:rsidR="00821F43" w:rsidRPr="00DC0D67" w:rsidRDefault="00821F43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FF0000"/>
          <w:sz w:val="28"/>
          <w:szCs w:val="28"/>
        </w:rPr>
      </w:pPr>
      <w:r w:rsidRPr="00DC0D67">
        <w:rPr>
          <w:rFonts w:asciiTheme="majorHAnsi" w:hAnsiTheme="majorHAnsi" w:cs="Trebuchet MS"/>
          <w:i/>
          <w:iCs/>
          <w:color w:val="FF0000"/>
          <w:sz w:val="28"/>
          <w:szCs w:val="28"/>
        </w:rPr>
        <w:t>ATTENTION :  aucun pack ne sera remis sans le règlement du solde à payer par chèque ou espèces.</w:t>
      </w:r>
    </w:p>
    <w:p w14:paraId="205EEF5E" w14:textId="7832362A" w:rsidR="00821F43" w:rsidRDefault="00821F43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</w:p>
    <w:p w14:paraId="0C1A6F2B" w14:textId="77777777" w:rsidR="00ED46D7" w:rsidRDefault="00DC0D67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  <w:r>
        <w:rPr>
          <w:rFonts w:asciiTheme="majorHAnsi" w:hAnsiTheme="majorHAnsi" w:cs="Trebuchet MS"/>
          <w:i/>
          <w:iCs/>
          <w:color w:val="000080"/>
          <w:sz w:val="28"/>
          <w:szCs w:val="28"/>
        </w:rPr>
        <w:t>À très bientôt !</w:t>
      </w:r>
    </w:p>
    <w:p w14:paraId="1E42A83D" w14:textId="77777777" w:rsidR="00ED46D7" w:rsidRDefault="00ED46D7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</w:p>
    <w:p w14:paraId="03981CA5" w14:textId="77777777" w:rsidR="00ED46D7" w:rsidRDefault="00ED46D7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</w:p>
    <w:p w14:paraId="3FA6F851" w14:textId="7E3CF536" w:rsidR="00821F43" w:rsidRDefault="002D6CE1" w:rsidP="00821F43">
      <w:pPr>
        <w:pStyle w:val="En-tte"/>
        <w:tabs>
          <w:tab w:val="clear" w:pos="4536"/>
          <w:tab w:val="clear" w:pos="9072"/>
          <w:tab w:val="left" w:pos="5103"/>
        </w:tabs>
        <w:rPr>
          <w:rFonts w:asciiTheme="majorHAnsi" w:hAnsiTheme="majorHAnsi" w:cs="Trebuchet MS"/>
          <w:i/>
          <w:iCs/>
          <w:color w:val="00008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8B05F0" wp14:editId="639647C5">
                <wp:simplePos x="3267075" y="51435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515735" cy="4048760"/>
                <wp:effectExtent l="0" t="19050" r="0" b="8890"/>
                <wp:wrapSquare wrapText="bothSides"/>
                <wp:docPr id="5" name="Grou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15735" cy="4048760"/>
                          <a:chOff x="-52090" y="-642492"/>
                          <a:chExt cx="11877675" cy="7115679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" t="18814" r="8042" b="12669"/>
                          <a:stretch/>
                        </pic:blipFill>
                        <pic:spPr bwMode="auto">
                          <a:xfrm>
                            <a:off x="-52090" y="1339211"/>
                            <a:ext cx="11877675" cy="513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Signe de multiplication 3"/>
                        <wps:cNvSpPr/>
                        <wps:spPr>
                          <a:xfrm rot="21153398">
                            <a:off x="5619749" y="3237570"/>
                            <a:ext cx="428625" cy="381001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Légende : encadrée 4"/>
                        <wps:cNvSpPr/>
                        <wps:spPr>
                          <a:xfrm>
                            <a:off x="8372295" y="-642492"/>
                            <a:ext cx="3087503" cy="1613174"/>
                          </a:xfrm>
                          <a:prstGeom prst="borderCallout1">
                            <a:avLst>
                              <a:gd name="adj1" fmla="val 52995"/>
                              <a:gd name="adj2" fmla="val -1585"/>
                              <a:gd name="adj3" fmla="val 228914"/>
                              <a:gd name="adj4" fmla="val -72368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3A418" w14:textId="77777777" w:rsidR="00C43798" w:rsidRPr="00393A29" w:rsidRDefault="00C43798" w:rsidP="00DC0D67"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393A29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MAISON DES ASSOCIATIONS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B05F0" id="Groupe 5" o:spid="_x0000_s1026" style="position:absolute;margin-left:0;margin-top:0;width:513.05pt;height:318.8pt;z-index:251659264;mso-position-horizontal:center;mso-position-horizontal-relative:margin;mso-position-vertical:bottom;mso-position-vertical-relative:margin;mso-width-relative:margin;mso-height-relative:margin" coordorigin="-520,-6424" coordsize="118776,71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-520;top:13392;width:118775;height:5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">
                  <v:imagedata r:id="rId11" o:title="" croptop="12330f" cropbottom="8303f" cropleft="1827f" cropright="5270f"/>
                </v:shape>
                <v:shape id="Signe de multiplication 3" o:spid="_x0000_s1028" style="position:absolute;left:56197;top:32375;width:4286;height:3810;rotation:-487808fd;visibility:visible;mso-wrap-style:square;v-text-anchor:middle" coordsize="428625,38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" path="m73178,124995l132712,58019r81601,72533l295913,58019r59534,66976l281754,190501r73693,65505l295913,322982,214313,250449r-81601,72533l73178,256006r73693,-65505l73178,124995xe" fillcolor="red" strokecolor="#243f60 [1604]" strokeweight="2pt">
                  <v:path arrowok="t" o:connecttype="custom" o:connectlocs="73178,124995;132712,58019;214313,130552;295913,58019;355447,124995;281754,190501;355447,256006;295913,322982;214313,250449;132712,322982;73178,256006;146871,190501;73178,124995" o:connectangles="0,0,0,0,0,0,0,0,0,0,0,0,0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égende : encadrée 4" o:spid="_x0000_s1029" type="#_x0000_t47" style="position:absolute;left:83722;top:-6424;width:30875;height:16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" adj="-15631,49445,-342,11447" fillcolor="#fde9d9 [665]" strokecolor="red" strokeweight="4.5pt">
                  <v:stroke startarrow="block"/>
                  <v:textbox>
                    <w:txbxContent>
                      <w:p w14:paraId="1033A418" w14:textId="77777777" w:rsidR="00C43798" w:rsidRPr="00393A29" w:rsidRDefault="00C43798" w:rsidP="00DC0D67"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393A29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MAISON DES ASSOCIATIONS</w:t>
                        </w:r>
                      </w:p>
                    </w:txbxContent>
                  </v:textbox>
                  <o:callout v:ext="edit" minusy="t"/>
                </v:shape>
                <w10:wrap type="square" anchorx="margin" anchory="margin"/>
              </v:group>
            </w:pict>
          </mc:Fallback>
        </mc:AlternateContent>
      </w:r>
      <w:r w:rsidR="00821F43">
        <w:rPr>
          <w:rFonts w:asciiTheme="majorHAnsi" w:hAnsiTheme="majorHAnsi" w:cs="Trebuchet MS"/>
          <w:i/>
          <w:iCs/>
          <w:color w:val="000080"/>
          <w:sz w:val="28"/>
          <w:szCs w:val="28"/>
        </w:rPr>
        <w:t>Plan</w:t>
      </w:r>
      <w:r w:rsidR="00DC0D67">
        <w:rPr>
          <w:rFonts w:asciiTheme="majorHAnsi" w:hAnsiTheme="majorHAnsi" w:cs="Trebuchet MS"/>
          <w:i/>
          <w:iCs/>
          <w:color w:val="000080"/>
          <w:sz w:val="28"/>
          <w:szCs w:val="28"/>
        </w:rPr>
        <w:t xml:space="preserve"> </w:t>
      </w:r>
      <w:r w:rsidR="00821F43">
        <w:rPr>
          <w:rFonts w:asciiTheme="majorHAnsi" w:hAnsiTheme="majorHAnsi" w:cs="Trebuchet MS"/>
          <w:i/>
          <w:iCs/>
          <w:color w:val="000080"/>
          <w:sz w:val="28"/>
          <w:szCs w:val="28"/>
        </w:rPr>
        <w:t xml:space="preserve">: </w:t>
      </w:r>
    </w:p>
    <w:sectPr w:rsidR="00821F43">
      <w:pgSz w:w="11906" w:h="16838"/>
      <w:pgMar w:top="567" w:right="680" w:bottom="567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0C36" w14:textId="77777777" w:rsidR="00C43798" w:rsidRDefault="00C43798">
      <w:pPr>
        <w:rPr>
          <w:rFonts w:hint="eastAsia"/>
        </w:rPr>
      </w:pPr>
      <w:r>
        <w:separator/>
      </w:r>
    </w:p>
  </w:endnote>
  <w:endnote w:type="continuationSeparator" w:id="0">
    <w:p w14:paraId="6F4B583C" w14:textId="77777777" w:rsidR="00C43798" w:rsidRDefault="00C4379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AF63B" w14:textId="77777777" w:rsidR="00C43798" w:rsidRDefault="00C43798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021099B" w14:textId="77777777" w:rsidR="00C43798" w:rsidRDefault="00C4379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E1147"/>
    <w:multiLevelType w:val="multilevel"/>
    <w:tmpl w:val="0A8018B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20482D85"/>
    <w:multiLevelType w:val="hybridMultilevel"/>
    <w:tmpl w:val="E0C6951C"/>
    <w:lvl w:ilvl="0" w:tplc="5B3A5A84">
      <w:start w:val="13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  <w:b/>
        <w:color w:val="000099"/>
        <w:sz w:val="22"/>
        <w:u w:val="singl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83E1E94"/>
    <w:multiLevelType w:val="hybridMultilevel"/>
    <w:tmpl w:val="76AC2292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9791BFC"/>
    <w:multiLevelType w:val="hybridMultilevel"/>
    <w:tmpl w:val="A5C62678"/>
    <w:lvl w:ilvl="0" w:tplc="5B3A5A84">
      <w:start w:val="13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  <w:b/>
        <w:color w:val="000099"/>
        <w:sz w:val="22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C29F9"/>
    <w:multiLevelType w:val="hybridMultilevel"/>
    <w:tmpl w:val="E71A7B28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b/>
        <w:color w:val="000099"/>
        <w:sz w:val="22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E06C6"/>
    <w:multiLevelType w:val="multilevel"/>
    <w:tmpl w:val="0EF07A76"/>
    <w:styleLink w:val="WW8Num2"/>
    <w:lvl w:ilvl="0">
      <w:numFmt w:val="bullet"/>
      <w:pStyle w:val="Listepuces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981"/>
    <w:rsid w:val="00085822"/>
    <w:rsid w:val="00130C08"/>
    <w:rsid w:val="001559A0"/>
    <w:rsid w:val="001D4301"/>
    <w:rsid w:val="002D6CE1"/>
    <w:rsid w:val="00312714"/>
    <w:rsid w:val="004B7FF1"/>
    <w:rsid w:val="005302E6"/>
    <w:rsid w:val="005410E8"/>
    <w:rsid w:val="0063290A"/>
    <w:rsid w:val="006D7BD2"/>
    <w:rsid w:val="00794F7E"/>
    <w:rsid w:val="007A0B67"/>
    <w:rsid w:val="00821F43"/>
    <w:rsid w:val="008401EF"/>
    <w:rsid w:val="00907981"/>
    <w:rsid w:val="00AD48C9"/>
    <w:rsid w:val="00B7561F"/>
    <w:rsid w:val="00C43798"/>
    <w:rsid w:val="00D54DD5"/>
    <w:rsid w:val="00D74B6B"/>
    <w:rsid w:val="00DB1868"/>
    <w:rsid w:val="00DC0D67"/>
    <w:rsid w:val="00E019F2"/>
    <w:rsid w:val="00ED0A6D"/>
    <w:rsid w:val="00ED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3275E"/>
  <w15:docId w15:val="{8BBA0743-C2F0-46F1-A5E2-411ED1B1A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Standard"/>
    <w:next w:val="Standard"/>
    <w:pPr>
      <w:keepNext/>
      <w:outlineLvl w:val="0"/>
    </w:pPr>
    <w:rPr>
      <w:rFonts w:ascii="Arial" w:hAnsi="Arial" w:cs="Arial"/>
      <w:b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48C9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Lettre">
    <w:name w:val="Lettre"/>
    <w:pPr>
      <w:suppressAutoHyphens/>
      <w:autoSpaceDE w:val="0"/>
      <w:jc w:val="both"/>
    </w:pPr>
    <w:rPr>
      <w:rFonts w:ascii="Times New Roman" w:eastAsia="Times New Roman" w:hAnsi="Times New Roman" w:cs="Times New Roman"/>
      <w:lang w:bidi="ar-SA"/>
    </w:rPr>
  </w:style>
  <w:style w:type="paragraph" w:customStyle="1" w:styleId="StyleTimesNewRoman12pt">
    <w:name w:val="Style Times New Roman 12 pt"/>
    <w:basedOn w:val="Standard"/>
    <w:pPr>
      <w:jc w:val="both"/>
    </w:pPr>
    <w:rPr>
      <w:szCs w:val="24"/>
    </w:rPr>
  </w:style>
  <w:style w:type="paragraph" w:styleId="NormalWeb">
    <w:name w:val="Normal (Web)"/>
    <w:basedOn w:val="Standard"/>
    <w:pPr>
      <w:spacing w:before="280" w:after="280"/>
    </w:pPr>
    <w:rPr>
      <w:color w:val="000000"/>
      <w:szCs w:val="24"/>
    </w:rPr>
  </w:style>
  <w:style w:type="paragraph" w:styleId="Listepuces">
    <w:name w:val="List Bullet"/>
    <w:basedOn w:val="Standard"/>
    <w:pPr>
      <w:numPr>
        <w:numId w:val="2"/>
      </w:numPr>
    </w:pPr>
  </w:style>
  <w:style w:type="paragraph" w:styleId="En-tte">
    <w:name w:val="header"/>
    <w:basedOn w:val="Standard"/>
    <w:pPr>
      <w:tabs>
        <w:tab w:val="center" w:pos="4536"/>
        <w:tab w:val="right" w:pos="9072"/>
      </w:tabs>
    </w:pPr>
    <w:rPr>
      <w:rFonts w:ascii="Arial" w:hAnsi="Arial" w:cs="Arial"/>
    </w:rPr>
  </w:style>
  <w:style w:type="paragraph" w:customStyle="1" w:styleId="Framecontents">
    <w:name w:val="Frame contents"/>
    <w:basedOn w:val="Standard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D48C9"/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paragraph" w:styleId="Textedebulles">
    <w:name w:val="Balloon Text"/>
    <w:basedOn w:val="Normal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rPr>
      <w:rFonts w:ascii="Tahoma" w:hAnsi="Tahoma" w:cs="Mangal"/>
      <w:sz w:val="16"/>
      <w:szCs w:val="14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character" w:styleId="Lienhypertexte">
    <w:name w:val="Hyperlink"/>
    <w:basedOn w:val="Policepardfaut"/>
    <w:uiPriority w:val="99"/>
    <w:unhideWhenUsed/>
    <w:rsid w:val="00821F4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1F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9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fcpe.terrasson24@orange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b\Documents\FCPE\2019-2020\FCPE%20COMPTE%20RENDU%20DE%20CONSEIL%20DE%20CLASSE%20VIERGE%202019-202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C1F5F-31D8-4934-A574-A2099098D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FCPE COMPTE RENDU DE CONSEIL DE CLASSE VIERGE 2019-2020</Template>
  <TotalTime>36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 DE CONSEIL DE CLASSE</vt:lpstr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 DE CONSEIL DE CLASSE</dc:title>
  <dc:subject/>
  <dc:creator>seb</dc:creator>
  <cp:keywords/>
  <dc:description/>
  <cp:lastModifiedBy>accueil</cp:lastModifiedBy>
  <cp:revision>5</cp:revision>
  <cp:lastPrinted>2018-11-09T14:37:00Z</cp:lastPrinted>
  <dcterms:created xsi:type="dcterms:W3CDTF">2021-08-14T13:44:00Z</dcterms:created>
  <dcterms:modified xsi:type="dcterms:W3CDTF">2021-08-26T12:06:00Z</dcterms:modified>
</cp:coreProperties>
</file>